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513" w:type="dxa"/>
        <w:tblInd w:w="-356" w:type="dxa"/>
        <w:tblCellMar>
          <w:left w:w="70" w:type="dxa"/>
          <w:right w:w="70" w:type="dxa"/>
        </w:tblCellMar>
        <w:tblLook w:val="04A0"/>
      </w:tblPr>
      <w:tblGrid>
        <w:gridCol w:w="993"/>
        <w:gridCol w:w="1108"/>
        <w:gridCol w:w="593"/>
        <w:gridCol w:w="1417"/>
        <w:gridCol w:w="1843"/>
        <w:gridCol w:w="3686"/>
        <w:gridCol w:w="1276"/>
        <w:gridCol w:w="2410"/>
        <w:gridCol w:w="2964"/>
        <w:gridCol w:w="116"/>
        <w:gridCol w:w="1107"/>
      </w:tblGrid>
      <w:tr w:rsidR="007C2A6B" w:rsidRPr="007C2A6B" w:rsidTr="007C2A6B">
        <w:trPr>
          <w:trHeight w:val="375"/>
        </w:trPr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CLUB ALPINO ITALIANO – SEZIONE DI MATERA “ FALCO NAUMANNI “</w:t>
            </w:r>
          </w:p>
        </w:tc>
        <w:tc>
          <w:tcPr>
            <w:tcW w:w="78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Calendario escursioni anno 2022</w:t>
            </w:r>
          </w:p>
        </w:tc>
      </w:tr>
      <w:tr w:rsidR="007C2A6B" w:rsidRPr="007C2A6B" w:rsidTr="007C2A6B">
        <w:trPr>
          <w:gridAfter w:val="1"/>
          <w:wAfter w:w="1107" w:type="dxa"/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MESE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data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Luogo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parco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Descrizione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Diff.ltà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Dde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intersezionale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Matera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Murgia materana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Dal centro storico di Matera a Murgia Timone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T-E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Burgi-Casamassima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Sabato 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Matera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Gli orologi solari di Matera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Montinaro - Buono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da definire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Naz. Del pollino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Giornata sulla neve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Summerer - Cristallo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Melfi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Reg. del Vulture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Ciaspolata sul Monte Vulture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EAI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Casamassima - Schiuma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Melfi - Gioia del Colle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Febbraio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Ven 4- Dom 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Capracotta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Alto Molise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Week end tra le cime più alte dell’appenino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T-E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Di Bari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Cassano M.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Naz. Alta Murgia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Grotta di Cristo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Petrara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Matera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Murgia materana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Cammino da Matera a Montescaglioso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T-E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Casamassima - Chietera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Melfi  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Costa Jonica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Dalla foce del Basento al Cavone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Belfiore - Lacertosa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Trebisacce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Broglio - mare d'inverno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T-E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Santantonio -Saponaro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Sab 26 – Dom 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Terranova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Naz. Del pollino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Giornate sulla neve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Rota - Franco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Marzo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Matera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Murgia materana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da definire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T- 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Casamassima - Chietera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Bari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Sabato 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Matera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Giornata ecologica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Casamassima - Burgi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Pisticci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Ferrovie dimenticate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Petrone - Paolicelli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Matera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Murgia materana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da definire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T - 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Casamassima  -  Buono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Foggia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Pisticci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 calanchi di Pisticci - Montefinese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Burgi - Buono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Martedì 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Giornata mondiale dell’acqua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Casamassima  Santantonio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CAI GRTAM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Altamura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Naz. Alta Murgia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il Pulo e le sue grotte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T - 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Carbone - Petrara G.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Altamura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Tappa R07A Sentiero Italia  - Altamura Matera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Sirritiello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Aprile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Aliano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Craco e i Calanchi di Aliano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T - 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Casamassima - Chietera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Melfi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Sabato 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1B1667" w:rsidP="001B1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Conversano (</w:t>
            </w:r>
            <w:r w:rsidR="007C2A6B"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BA)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Il castello e il centro storico di Conversano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Petrara G.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Sabato 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Puglia (FG)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Zone pluviali- località da definire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Saponaro - Coretti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 Domenica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Matera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Murgia materana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da definire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T - 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Casamassima - Schiuma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Catrovillari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 Domenica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Matera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Murgia materana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da definire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T - 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Sirritiello -  Oliva F.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Lagonegro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Mar 19 – Sab 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Ischia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Gita a Ischia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T - 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Acito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Ischia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sabato 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Matera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Murgia materana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Escursione con Bambini . Tramonto sulla Murgia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Cristallo - Summerer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l'incanto della valle d'Itria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T - 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Lepore – DiMarzio -Paolicelli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Sab 30 – Dom 1 mag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Matera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Murgia materana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da definire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T - 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Colonna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Salerno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Maggio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Balvano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Monte delle armi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Petrone - Le Caldare ( PZ)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lastRenderedPageBreak/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Appennino Lucano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Da fontana Cupone al Vulturino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E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Capocello - Di Marzio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Gio 12-Dom15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Sicilia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Gruppo montuoso delle Madonie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T - 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Santantonio -Saponaro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Ven 20 -Dom 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Tivoli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Tivoli e le sue ville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Toma - Coretti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Castellaneta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Il sentiero del Capraro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T - 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Alba - Lacertosa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Giornata mondiale della biodiversità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Casamassima – Santantonio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CAI GRTAM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Stigliano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Cammino da Stigliano a Cirigliano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Marra - Buono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Lagonegro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Tappa  T07 Sentiero italia  - dal lago Sirino a Rivello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 -EE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Siritiello - Oliva F.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Lagonegro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Giugno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Mer 1- lun 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Il cammino di San francesco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Acito - Baldassarre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Venerdi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Matera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Murgia materana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intersezionale con il Cai di Città di castello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T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Chietera – Burgi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Città di Castello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Mer 1- lun 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Aspromonte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Settimana sull'Aspromonte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T-E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Carbone - Coretti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Naz. Del pollino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Monte Ciagola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Cristallo - Summerer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1B1667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Savoia di Lucania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Torrente del Tuorno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T-E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Franco  - Camardella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Sab 25 – Dom 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da definire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Notturna con luna crescente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Lacertosa - Casamassima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Luglio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 10 - Dom 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Il Cadore e le  Dolomiti Ampezzane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T-E-EE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Casamassima - Di Bari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Mart 19 – Ven. 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Piemonte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 sentieri della Valsesia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 – EE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Lacertosa – Alba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Orsomarso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Naz. Del pollino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Monte della Mula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Summerer - Cristallo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Agosto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Merc 24 - Dom 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Marche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Foreste Casentinesi - i luoghi di spiritualità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Buono - Di Marzio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Settembre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Appenino Lucano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Monte Raparo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giordano - Scalcione G.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da definire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Festa della Montagna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CAI Potenza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Sezioni Cai Bas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ilicata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Laterza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la gravina di Laterza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Plati - Dandrea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Tursi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 calanchi di Anglona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Alba - Lacertosa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Monti Alburni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Naz. Del Cilento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Da Postiglione a Monte della Nuda e ritorno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Oliva F – Sirritiello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Potenza 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Tricarico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Centro storico e orti saraceni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Fanelli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Ottobre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Castelsaraceno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Monte Alpi - Bosco Favino cima Pizzo Falcone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Schiuma  - Chietera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Lagonegro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Castelmezzano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Dolomiti Lucane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Dal patriarca di Castelmezzano al monte Caperrino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Buono – Di Pede R.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Sab 8 - Dom 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Naz. Del pollino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Orsomarso - Monte Caramolo- Monte Palanuda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Casamassima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Castrovillari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da definire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Naz. Del pollino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 colori dell'autunno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Giordano – Petrigliano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lastRenderedPageBreak/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Pignola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Il Ciglio – intersezionale con la sezione di Potenza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Tucci ( PZ) - Chietera 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Potenza 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Melfi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Reg. del Vulture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varolata sul Monte Vulture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Casamassima - Paolicelli A.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Melfi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Naz. Alta Murgia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da definire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Campochiaro – Sirritiello – Paolicelli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Novembre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Matera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Murgia Materana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Escursione bambini Murgia Timone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Cristallo - Summerer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Teggiano (LE)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Naturale Regionale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la via del sale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T - 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Paolicelli A.-Toma – Pentasuglia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Lecce- Gioia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del Colle</w:t>
            </w:r>
          </w:p>
        </w:tc>
      </w:tr>
      <w:tr w:rsidR="007C2A6B" w:rsidRPr="007C2A6B" w:rsidTr="007C2A6B">
        <w:trPr>
          <w:gridAfter w:val="2"/>
          <w:wAfter w:w="1223" w:type="dxa"/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Matera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Murgia Materana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anello della murgia - MT, murgia timone , Vallone della femmina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Cristallo - Casamassima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Accettura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Gallipoli Cognato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La foresta di Montepiano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Marra 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Dolomiti Lucane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il sentiero degli Austriaci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Summer – Sirritiello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Dicembre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Matera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Matera e dintorni – Trekking urbano alla scoperta delle edicole votive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Casamassima - Coretti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da definire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Giornata Sociale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Casamassima - Chietera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7C2A6B" w:rsidRPr="007C2A6B" w:rsidTr="007C2A6B">
        <w:trPr>
          <w:gridAfter w:val="2"/>
          <w:wAfter w:w="1223" w:type="dxa"/>
          <w:trHeight w:val="375"/>
        </w:trPr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CLUB ALPINO ITALIANO – SEZIONE DI MATERA “ FALCO NAUMANNI “ </w:t>
            </w:r>
          </w:p>
        </w:tc>
        <w:tc>
          <w:tcPr>
            <w:tcW w:w="6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Calendario cicloescursioni anno 2022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MESE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data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Luogo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parco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Descrizione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Diff.ltà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Dde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Cicloescursione</w:t>
            </w: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marzo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da definire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ferrovie dimenticate - cicloescursionistica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MC - 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da definire</w:t>
            </w:r>
          </w:p>
        </w:tc>
        <w:tc>
          <w:tcPr>
            <w:tcW w:w="29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it-I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-1003300</wp:posOffset>
                  </wp:positionV>
                  <wp:extent cx="914400" cy="1143000"/>
                  <wp:effectExtent l="0" t="0" r="0" b="0"/>
                  <wp:wrapNone/>
                  <wp:docPr id="2" name="Immagine 2" descr="1f6b2.png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:xdr="http://schemas.openxmlformats.org/drawingml/2006/spreadsheetDrawing" xmlns="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5" descr="1f6b2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:xdr="http://schemas.openxmlformats.org/drawingml/2006/spreadsheetDrawing" xmlns="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id="{00000000-0008-0000-0000-000002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 cstate="print"/>
                          <a:stretch/>
                        </pic:blipFill>
                        <pic:spPr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89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9"/>
            </w:tblGrid>
            <w:tr w:rsidR="007C2A6B" w:rsidRPr="007C2A6B" w:rsidTr="007C2A6B">
              <w:trPr>
                <w:trHeight w:val="264"/>
                <w:tblCellSpacing w:w="0" w:type="dxa"/>
              </w:trPr>
              <w:tc>
                <w:tcPr>
                  <w:tcW w:w="8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CC99" w:fill="FFE994"/>
                  <w:noWrap/>
                  <w:vAlign w:val="bottom"/>
                  <w:hideMark/>
                </w:tcPr>
                <w:p w:rsidR="007C2A6B" w:rsidRPr="007C2A6B" w:rsidRDefault="007C2A6B" w:rsidP="007C2A6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it-IT"/>
                    </w:rPr>
                  </w:pPr>
                </w:p>
              </w:tc>
            </w:tr>
            <w:tr w:rsidR="007C2A6B" w:rsidRPr="007C2A6B" w:rsidTr="007C2A6B">
              <w:trPr>
                <w:trHeight w:val="264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C2A6B" w:rsidRPr="007C2A6B" w:rsidRDefault="007C2A6B" w:rsidP="007C2A6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it-IT"/>
                    </w:rPr>
                  </w:pPr>
                </w:p>
              </w:tc>
            </w:tr>
          </w:tbl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Aprile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Accettura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Cicloescursionistica Alta collina materana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MC - 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Latorre - Chietera</w:t>
            </w:r>
          </w:p>
        </w:tc>
        <w:tc>
          <w:tcPr>
            <w:tcW w:w="29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Aprile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valle d'Itria - Cicloescursionistica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Venezia - Dicuia</w:t>
            </w:r>
          </w:p>
        </w:tc>
        <w:tc>
          <w:tcPr>
            <w:tcW w:w="29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Maggio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Pomarico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Cicloescursionistica Bosco Manferrara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MC - 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Latorre - Franco</w:t>
            </w:r>
          </w:p>
        </w:tc>
        <w:tc>
          <w:tcPr>
            <w:tcW w:w="29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Giugno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Terranova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Naz. Del pollino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Falconara – Fagosa – Colle Marcione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MC – 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Scandiffio – latorre</w:t>
            </w:r>
          </w:p>
        </w:tc>
        <w:tc>
          <w:tcPr>
            <w:tcW w:w="29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Settembre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1B1667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L</w:t>
            </w:r>
            <w:r w:rsidR="007C2A6B"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agonegro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Monte Sirino – tra laghi e boschi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MC - 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Venezia – Chietera</w:t>
            </w:r>
          </w:p>
        </w:tc>
        <w:tc>
          <w:tcPr>
            <w:tcW w:w="29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Settembre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Grottole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Santantuono – Bosco Coste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MC - 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Rota – Franco</w:t>
            </w:r>
          </w:p>
        </w:tc>
        <w:tc>
          <w:tcPr>
            <w:tcW w:w="29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Ottobre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Melfi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EECE1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Reg. del Vulture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3^ edizione  - Monte Vulture e i suoi laghi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MC - 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Camardella – Franco</w:t>
            </w:r>
          </w:p>
        </w:tc>
        <w:tc>
          <w:tcPr>
            <w:tcW w:w="29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7C2A6B" w:rsidRPr="007C2A6B" w:rsidTr="007C2A6B">
        <w:trPr>
          <w:gridAfter w:val="2"/>
          <w:wAfter w:w="1223" w:type="dxa"/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Novembre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Domenica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Poggiorsini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Naz. Alta Murgia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 tratturi dell’alta Murgia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MC - 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E994"/>
            <w:noWrap/>
            <w:vAlign w:val="bottom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7C2A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Di Stasi – Rota</w:t>
            </w:r>
          </w:p>
        </w:tc>
        <w:tc>
          <w:tcPr>
            <w:tcW w:w="29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2A6B" w:rsidRPr="007C2A6B" w:rsidRDefault="007C2A6B" w:rsidP="007C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</w:tbl>
    <w:p w:rsidR="002065F6" w:rsidRPr="007C2A6B" w:rsidRDefault="002065F6">
      <w:pPr>
        <w:rPr>
          <w:sz w:val="16"/>
          <w:szCs w:val="16"/>
        </w:rPr>
      </w:pPr>
    </w:p>
    <w:sectPr w:rsidR="002065F6" w:rsidRPr="007C2A6B" w:rsidSect="007C2A6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attachedTemplate r:id="rId1"/>
  <w:defaultTabStop w:val="708"/>
  <w:hyphenationZone w:val="283"/>
  <w:characterSpacingControl w:val="doNotCompress"/>
  <w:compat/>
  <w:rsids>
    <w:rsidRoot w:val="00C86759"/>
    <w:rsid w:val="001B1667"/>
    <w:rsid w:val="002065F6"/>
    <w:rsid w:val="00692D0B"/>
    <w:rsid w:val="007C2A6B"/>
    <w:rsid w:val="00C86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2D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llybeer\Downloads\clendario%20CAI%20Matera%20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clendario CAI Matera 2022</Template>
  <TotalTime>29</TotalTime>
  <Pages>3</Pages>
  <Words>1096</Words>
  <Characters>6253</Characters>
  <Application>Microsoft Office Word</Application>
  <DocSecurity>0</DocSecurity>
  <Lines>52</Lines>
  <Paragraphs>14</Paragraphs>
  <ScaleCrop>false</ScaleCrop>
  <Company>Hewlett-Packard</Company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jollybeer</dc:creator>
  <cp:lastModifiedBy>jollybeer</cp:lastModifiedBy>
  <cp:revision>1</cp:revision>
  <dcterms:created xsi:type="dcterms:W3CDTF">2022-01-21T08:19:00Z</dcterms:created>
  <dcterms:modified xsi:type="dcterms:W3CDTF">2022-01-21T08:48:00Z</dcterms:modified>
</cp:coreProperties>
</file>